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600.85pt;height:856.35pt;z-index:-251659776;visibility:visible">
            <v:imagedata r:id="rId5" o:title=""/>
          </v:shape>
        </w:pict>
      </w:r>
      <w:r w:rsidRPr="00581025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 xml:space="preserve">Курагинский детский сад №1 «Красная шапочка» 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>комбинированного вида</w:t>
      </w:r>
    </w:p>
    <w:p w:rsidR="00FC3B58" w:rsidRDefault="00FC3B58" w:rsidP="00DB30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FC3B58" w:rsidRDefault="00FC3B58" w:rsidP="00DB30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FC3B58" w:rsidRDefault="00FC3B58" w:rsidP="0058102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FC3B58" w:rsidRPr="00DB30FF" w:rsidRDefault="00FC3B58" w:rsidP="00DB30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DB30FF">
        <w:rPr>
          <w:rFonts w:ascii="Times New Roman" w:hAnsi="Times New Roman" w:cs="Times New Roman"/>
          <w:b/>
          <w:bCs/>
          <w:color w:val="FF0000"/>
          <w:sz w:val="72"/>
          <w:szCs w:val="72"/>
        </w:rPr>
        <w:t>Экологическая акция</w:t>
      </w:r>
    </w:p>
    <w:p w:rsidR="00FC3B58" w:rsidRDefault="00FC3B58" w:rsidP="0071788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  <w:r w:rsidRPr="00DB30FF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>«</w:t>
      </w:r>
      <w: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>Покормите птиц зимой»</w:t>
      </w:r>
    </w:p>
    <w:p w:rsidR="00FC3B58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 w:rsidRPr="00581025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2 младшая группа «Капельки»                    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581025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Воспитатели: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 w:rsidRPr="00581025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      </w:t>
      </w:r>
      <w:r w:rsidRPr="00581025">
        <w:rPr>
          <w:rFonts w:ascii="Times New Roman" w:hAnsi="Times New Roman" w:cs="Times New Roman"/>
          <w:i/>
          <w:iCs/>
          <w:sz w:val="56"/>
          <w:szCs w:val="56"/>
        </w:rPr>
        <w:t>Бармашова Т.И.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 w:rsidRPr="00581025">
        <w:rPr>
          <w:rFonts w:ascii="Times New Roman" w:hAnsi="Times New Roman" w:cs="Times New Roman"/>
          <w:i/>
          <w:iCs/>
          <w:sz w:val="56"/>
          <w:szCs w:val="56"/>
        </w:rPr>
        <w:t xml:space="preserve">                           Обирина Л.П.</w:t>
      </w:r>
    </w:p>
    <w:p w:rsidR="00FC3B58" w:rsidRDefault="00FC3B58" w:rsidP="005557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5557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5557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5557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5557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F01C5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F01C5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F01C5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FC3B58" w:rsidRDefault="00FC3B58" w:rsidP="00F01C5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sectPr w:rsidR="00FC3B58" w:rsidSect="00555724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>Курагино 2021 Декабрь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1" o:spid="_x0000_s1027" type="#_x0000_t75" style="position:absolute;margin-left:-41.05pt;margin-top:-41.8pt;width:591pt;height:842.25pt;z-index:-251663872;visibility:visible">
            <v:imagedata r:id="rId5" o:title=""/>
          </v:shape>
        </w:pict>
      </w:r>
      <w:r w:rsidRPr="00555724">
        <w:rPr>
          <w:rFonts w:ascii="Times New Roman" w:hAnsi="Times New Roman" w:cs="Times New Roman"/>
          <w:b/>
          <w:bCs/>
          <w:sz w:val="28"/>
          <w:szCs w:val="28"/>
        </w:rPr>
        <w:t>Тип акции:</w:t>
      </w:r>
      <w:r>
        <w:rPr>
          <w:rFonts w:ascii="Times New Roman" w:hAnsi="Times New Roman" w:cs="Times New Roman"/>
          <w:sz w:val="28"/>
          <w:szCs w:val="28"/>
        </w:rPr>
        <w:t xml:space="preserve"> практико- познавательно-игровая</w:t>
      </w:r>
      <w:r w:rsidRPr="00555724">
        <w:rPr>
          <w:rFonts w:ascii="Times New Roman" w:hAnsi="Times New Roman" w:cs="Times New Roman"/>
          <w:sz w:val="28"/>
          <w:szCs w:val="28"/>
        </w:rPr>
        <w:t>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Срок проведение акции:</w:t>
      </w:r>
      <w:r w:rsidRPr="00555724">
        <w:rPr>
          <w:rFonts w:ascii="Times New Roman" w:hAnsi="Times New Roman" w:cs="Times New Roman"/>
          <w:sz w:val="28"/>
          <w:szCs w:val="28"/>
        </w:rPr>
        <w:t> 13-17 декабря.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Участники акции:</w:t>
      </w:r>
      <w:r w:rsidRPr="00555724">
        <w:rPr>
          <w:rFonts w:ascii="Times New Roman" w:hAnsi="Times New Roman" w:cs="Times New Roman"/>
          <w:sz w:val="28"/>
          <w:szCs w:val="28"/>
        </w:rPr>
        <w:t> дети дошкольного возраста (3-4 года), родители воспитанников, воспитатели группы.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Актуальность акции:</w:t>
      </w:r>
    </w:p>
    <w:p w:rsidR="00FC3B58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43D">
        <w:rPr>
          <w:rFonts w:ascii="Times New Roman" w:hAnsi="Times New Roman" w:cs="Times New Roman"/>
          <w:sz w:val="28"/>
          <w:szCs w:val="28"/>
        </w:rPr>
        <w:t xml:space="preserve">Несмотря на то, что зима только начинается  и день стал ещё короче , в лесу в это время особенно сумрачно. Особенно тяжело приходится зимующим птицам.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58" w:rsidRPr="0042743D" w:rsidRDefault="00FC3B58" w:rsidP="00997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Зимующие птицы не боятся морозов и ухитряются добывать еду даже в самую холодную погоду. Они отыскивают насекомых, спр</w:t>
      </w:r>
      <w:r>
        <w:rPr>
          <w:rFonts w:ascii="Times New Roman" w:hAnsi="Times New Roman" w:cs="Times New Roman"/>
          <w:sz w:val="28"/>
          <w:szCs w:val="28"/>
        </w:rPr>
        <w:t xml:space="preserve">ятавшихся в трещины коры, в щелях </w:t>
      </w:r>
      <w:r w:rsidRPr="0042743D">
        <w:rPr>
          <w:rFonts w:ascii="Times New Roman" w:hAnsi="Times New Roman" w:cs="Times New Roman"/>
          <w:sz w:val="28"/>
          <w:szCs w:val="28"/>
        </w:rPr>
        <w:t xml:space="preserve"> домов и заборов, отыскивают плоды и семена лиственных растений, шишки хвойных деревьев с семенами. Но во время снегопадов, метелей и сильных морозов птицы голодают и даже погибают.</w:t>
      </w:r>
    </w:p>
    <w:p w:rsidR="00FC3B58" w:rsidRPr="0042743D" w:rsidRDefault="00FC3B58" w:rsidP="00997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Они прилетают к нашим жилищам за помощью.</w:t>
      </w:r>
    </w:p>
    <w:p w:rsidR="00FC3B58" w:rsidRPr="0042743D" w:rsidRDefault="00FC3B58" w:rsidP="00997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мы с вами должны помочь пережить зиму пернатым друзьям.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43D">
        <w:rPr>
          <w:rFonts w:ascii="Times New Roman" w:hAnsi="Times New Roman" w:cs="Times New Roman"/>
          <w:sz w:val="28"/>
          <w:szCs w:val="28"/>
        </w:rPr>
        <w:t>Наблюдая на прогулке с детьми за птицами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Pr="0042743D">
        <w:rPr>
          <w:rFonts w:ascii="Times New Roman" w:hAnsi="Times New Roman" w:cs="Times New Roman"/>
          <w:sz w:val="28"/>
          <w:szCs w:val="28"/>
        </w:rPr>
        <w:t xml:space="preserve"> решили помочь пернатым друзьям и организовать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3D">
        <w:rPr>
          <w:rFonts w:ascii="Times New Roman" w:hAnsi="Times New Roman" w:cs="Times New Roman"/>
          <w:sz w:val="28"/>
          <w:szCs w:val="28"/>
        </w:rPr>
        <w:t> акцию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3D">
        <w:rPr>
          <w:rFonts w:ascii="Times New Roman" w:hAnsi="Times New Roman" w:cs="Times New Roman"/>
          <w:sz w:val="28"/>
          <w:szCs w:val="28"/>
        </w:rPr>
        <w:t>«Покормите птиц зимой!».</w:t>
      </w:r>
    </w:p>
    <w:p w:rsidR="00FC3B58" w:rsidRPr="00581025" w:rsidRDefault="00FC3B58" w:rsidP="00581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sz w:val="28"/>
          <w:szCs w:val="28"/>
        </w:rPr>
        <w:t xml:space="preserve"> Такая работа способствует развитию познавательной активности, нравственного самосознания ребёнка средствами экологического образования,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</w:p>
    <w:p w:rsidR="00FC3B58" w:rsidRPr="00581025" w:rsidRDefault="00FC3B58" w:rsidP="00581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sz w:val="28"/>
          <w:szCs w:val="28"/>
        </w:rPr>
        <w:t>Подкормка зимующих птиц 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птиц своей местности, узнают характерные особенности внешнего вида, поведения. Учатся заботиться о пернатых, испытывают радость от осознания того, что, подкармливая птиц, можно спасти их от гибели.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43D">
        <w:rPr>
          <w:rFonts w:ascii="Times New Roman" w:hAnsi="Times New Roman" w:cs="Times New Roman"/>
          <w:b/>
          <w:bCs/>
          <w:sz w:val="28"/>
          <w:szCs w:val="28"/>
        </w:rPr>
        <w:t>Цель акции: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  представлений</w:t>
      </w:r>
      <w:r w:rsidRPr="0042743D">
        <w:rPr>
          <w:rFonts w:ascii="Times New Roman" w:hAnsi="Times New Roman" w:cs="Times New Roman"/>
          <w:sz w:val="28"/>
          <w:szCs w:val="28"/>
        </w:rPr>
        <w:t xml:space="preserve"> о зимующих птицах; развивать познавательный интерес у детей к жизни зимующих птиц; воспитывать заботливое отношение к птицам, желание помогать им в трудных зимних условиях.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43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формировать </w:t>
      </w:r>
      <w:r w:rsidRPr="0042743D">
        <w:rPr>
          <w:rFonts w:ascii="Times New Roman" w:hAnsi="Times New Roman" w:cs="Times New Roman"/>
          <w:sz w:val="28"/>
          <w:szCs w:val="28"/>
        </w:rPr>
        <w:t xml:space="preserve"> знания детей о зимующих птицах (название, повадки и особенности поведения и др.)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• продолжать формировать правила поведения в природе;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• совершенствовать связную речь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 областей: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2743D">
        <w:rPr>
          <w:rFonts w:ascii="Times New Roman" w:hAnsi="Times New Roman" w:cs="Times New Roman"/>
          <w:sz w:val="28"/>
          <w:szCs w:val="28"/>
        </w:rPr>
        <w:t>ечевое развитие, познавательное развитие, художественно – эстетическое развитие, социально-коммуникативное развитие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43D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42743D">
        <w:rPr>
          <w:rFonts w:ascii="Times New Roman" w:hAnsi="Times New Roman" w:cs="Times New Roman"/>
          <w:sz w:val="28"/>
          <w:szCs w:val="28"/>
        </w:rPr>
        <w:t>аблюдение на прогулке з</w:t>
      </w:r>
      <w:r>
        <w:rPr>
          <w:rFonts w:ascii="Times New Roman" w:hAnsi="Times New Roman" w:cs="Times New Roman"/>
          <w:sz w:val="28"/>
          <w:szCs w:val="28"/>
        </w:rPr>
        <w:t>а воронами, воробьями, синицами;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42743D">
        <w:rPr>
          <w:rFonts w:ascii="Times New Roman" w:hAnsi="Times New Roman" w:cs="Times New Roman"/>
          <w:sz w:val="28"/>
          <w:szCs w:val="28"/>
        </w:rPr>
        <w:t>тение рассказа Г. Скребицкого «Длиннохвостые разбойники»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2743D">
        <w:rPr>
          <w:rFonts w:ascii="Times New Roman" w:hAnsi="Times New Roman" w:cs="Times New Roman"/>
          <w:sz w:val="28"/>
          <w:szCs w:val="28"/>
        </w:rPr>
        <w:t>тихотворение А. Яшина “Покормите птиц зимой”, М. Глазкова «Покормите птиц»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42743D">
        <w:rPr>
          <w:rFonts w:ascii="Times New Roman" w:hAnsi="Times New Roman" w:cs="Times New Roman"/>
          <w:sz w:val="28"/>
          <w:szCs w:val="28"/>
        </w:rPr>
        <w:t>идактические игры («Разрезные картинки - птицы», «На птичьем дворе»</w:t>
      </w:r>
      <w:r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42743D">
        <w:rPr>
          <w:rFonts w:ascii="Times New Roman" w:hAnsi="Times New Roman" w:cs="Times New Roman"/>
          <w:sz w:val="28"/>
          <w:szCs w:val="28"/>
        </w:rPr>
        <w:t>гровые упражнения («Птички», «Птички в гнездышках»,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3D">
        <w:rPr>
          <w:rFonts w:ascii="Times New Roman" w:hAnsi="Times New Roman" w:cs="Times New Roman"/>
          <w:sz w:val="28"/>
          <w:szCs w:val="28"/>
        </w:rPr>
        <w:t> «Кто как голос подаёт», «Кто улетел?»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C3B58" w:rsidRPr="0042743D" w:rsidRDefault="00FC3B58" w:rsidP="00482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-41.05pt;margin-top:-41.8pt;width:591pt;height:842.25pt;z-index:-251662848;visibility:visible">
            <v:imagedata r:id="rId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- отгадывание загадок;</w:t>
      </w:r>
    </w:p>
    <w:p w:rsidR="00FC3B58" w:rsidRPr="0042743D" w:rsidRDefault="00FC3B58" w:rsidP="00997F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беседы;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- анкетирование родителей «Что вы знаете о зимующих птицах»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Этапы реализации акции: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I этап – подготовительный: 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Составление плана мероприятий с детьми.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Обсуждение цели и задач акции с родителями.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Постановка проблемы перед детьми, вхождение их в игровую ситуацию.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II этап – основной (практический) </w:t>
      </w:r>
    </w:p>
    <w:p w:rsidR="00FC3B58" w:rsidRPr="00555724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 xml:space="preserve">Внедрение в воспитательно-образовательный процесс эффективных методов и 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5724">
        <w:rPr>
          <w:rFonts w:ascii="Times New Roman" w:hAnsi="Times New Roman" w:cs="Times New Roman"/>
          <w:sz w:val="28"/>
          <w:szCs w:val="28"/>
        </w:rPr>
        <w:t>приемов по формированию  знаний дошкольников о зимующих птицах.</w:t>
      </w:r>
    </w:p>
    <w:p w:rsidR="00FC3B58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Распространение листовок.</w:t>
      </w:r>
    </w:p>
    <w:p w:rsidR="00FC3B58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Заготовка корма для птиц.</w:t>
      </w:r>
    </w:p>
    <w:p w:rsidR="00FC3B58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Изготовление кормушек в совместной деятельности родителей и детей.</w:t>
      </w:r>
    </w:p>
    <w:p w:rsidR="00FC3B58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Развешивание кормушек на участке ДОУ.</w:t>
      </w:r>
    </w:p>
    <w:p w:rsidR="00FC3B58" w:rsidRPr="00555724" w:rsidRDefault="00FC3B58" w:rsidP="0055572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Подкормка и наблюдение за птицами.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III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5724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5724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Обработка результатов по реализации акции.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Презентация акции (освещение опыта работы на сайте детского сада).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2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реализации акции:</w:t>
      </w:r>
    </w:p>
    <w:p w:rsidR="00FC3B58" w:rsidRPr="00555724" w:rsidRDefault="00FC3B58" w:rsidP="0055572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 xml:space="preserve">Создание необходимых условий в группе по формированию у дошкольников    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5724">
        <w:rPr>
          <w:rFonts w:ascii="Times New Roman" w:hAnsi="Times New Roman" w:cs="Times New Roman"/>
          <w:sz w:val="28"/>
          <w:szCs w:val="28"/>
        </w:rPr>
        <w:t>представления о жизни зимующих птиц.</w:t>
      </w:r>
    </w:p>
    <w:p w:rsidR="00FC3B58" w:rsidRPr="00555724" w:rsidRDefault="00FC3B58" w:rsidP="0055572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 xml:space="preserve">Заинтересованность детей совместно с родителями в заботе о птицах, желание  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55724">
        <w:rPr>
          <w:rFonts w:ascii="Times New Roman" w:hAnsi="Times New Roman" w:cs="Times New Roman"/>
          <w:sz w:val="28"/>
          <w:szCs w:val="28"/>
        </w:rPr>
        <w:t>помогать им в зимний период (изготовление кормушек, подкормка птиц).</w:t>
      </w:r>
    </w:p>
    <w:p w:rsidR="00FC3B58" w:rsidRPr="00581025" w:rsidRDefault="00FC3B58" w:rsidP="0055572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sz w:val="28"/>
          <w:szCs w:val="28"/>
        </w:rPr>
        <w:t xml:space="preserve">Развитие у детей любознательности, творческих способностей, 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5724">
        <w:rPr>
          <w:rFonts w:ascii="Times New Roman" w:hAnsi="Times New Roman" w:cs="Times New Roman"/>
          <w:sz w:val="28"/>
          <w:szCs w:val="28"/>
        </w:rPr>
        <w:t>познавательной активности, коммуникативных навыков.</w:t>
      </w:r>
    </w:p>
    <w:p w:rsidR="00FC3B58" w:rsidRPr="00581025" w:rsidRDefault="00FC3B58" w:rsidP="00555724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sz w:val="28"/>
          <w:szCs w:val="28"/>
        </w:rPr>
        <w:t xml:space="preserve">У детей и взрослых сформируется определенная система природоведческих 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знаний, позволяющих</w:t>
      </w:r>
      <w:r w:rsidRPr="00555724">
        <w:rPr>
          <w:rFonts w:ascii="Times New Roman" w:hAnsi="Times New Roman" w:cs="Times New Roman"/>
          <w:sz w:val="28"/>
          <w:szCs w:val="28"/>
        </w:rPr>
        <w:t xml:space="preserve"> осознать единство всей природы и место человека в ней.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58" w:rsidRPr="00581025" w:rsidRDefault="00FC3B58" w:rsidP="00555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>Постановка проблемы перед детьми, вхождение их в игровую ситуацию.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55724">
        <w:rPr>
          <w:rFonts w:ascii="Times New Roman" w:hAnsi="Times New Roman" w:cs="Times New Roman"/>
          <w:sz w:val="28"/>
          <w:szCs w:val="28"/>
        </w:rPr>
        <w:t>  создание условий для формирования  у детей желания подкармливать птиц зимой.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Во время прогулки воспитатель обращает внимание детей на то, что на участке детского сада, во дворах около жилых домов стало больше птиц. Почему?</w:t>
      </w: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Дети объясняют причину.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724">
        <w:rPr>
          <w:rFonts w:ascii="Times New Roman" w:hAnsi="Times New Roman" w:cs="Times New Roman"/>
          <w:sz w:val="28"/>
          <w:szCs w:val="28"/>
        </w:rPr>
        <w:t>Воспитатель подводит итог: “С наступлением холодов корма становится все меньше для птиц, спрятались насекомые, дует холодный ветер, снег заметает семена трав и деревьев, птицы нуждаются в нашей помощи”.</w:t>
      </w:r>
    </w:p>
    <w:p w:rsidR="00FC3B58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55724" w:rsidRDefault="00FC3B58" w:rsidP="005557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81025" w:rsidRDefault="00FC3B58" w:rsidP="005810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29" type="#_x0000_t75" style="position:absolute;margin-left:-38.8pt;margin-top:-41.05pt;width:591pt;height:837.75pt;z-index:-251661824;visibility:visible">
            <v:imagedata r:id="rId5" o:title=""/>
          </v:shape>
        </w:pict>
      </w:r>
      <w:r w:rsidRPr="00581025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:rsidR="00FC3B58" w:rsidRPr="00581025" w:rsidRDefault="00FC3B58" w:rsidP="00581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025">
        <w:rPr>
          <w:rFonts w:ascii="Times New Roman" w:hAnsi="Times New Roman" w:cs="Times New Roman"/>
          <w:b/>
          <w:bCs/>
          <w:sz w:val="28"/>
          <w:szCs w:val="28"/>
        </w:rPr>
        <w:t>План мероприятий с детьми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86"/>
        <w:gridCol w:w="7501"/>
        <w:gridCol w:w="2227"/>
      </w:tblGrid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</w:tr>
      <w:tr w:rsidR="00FC3B58" w:rsidRPr="005227C1">
        <w:trPr>
          <w:trHeight w:val="1636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Экскурсия по территории детского сада</w:t>
            </w: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FC3B58" w:rsidRPr="00C8183D" w:rsidRDefault="00FC3B58" w:rsidP="00C8183D">
            <w:p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выяс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нения,  какие птицы зимуют на участках детского сада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. Учить различать их. Формировать наблюдательность, заботливое отношение к птицам.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Беседы:</w:t>
            </w:r>
          </w:p>
          <w:p w:rsidR="00FC3B58" w:rsidRPr="00C8183D" w:rsidRDefault="00FC3B58" w:rsidP="00F50E6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“Птицы зимой”;</w:t>
            </w:r>
          </w:p>
          <w:p w:rsidR="00FC3B58" w:rsidRPr="00C8183D" w:rsidRDefault="00FC3B58" w:rsidP="00F50E6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“Почему нужно подкармливать птиц”.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предста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влений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о том, как зимуют птицы, чем им могут помочь люди.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Чтение книг: </w:t>
            </w:r>
          </w:p>
          <w:p w:rsidR="00FC3B58" w:rsidRPr="00C8183D" w:rsidRDefault="00FC3B58" w:rsidP="00F50E68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Н.Сладкова “Волшебная палочка”, “Кусок хлеба”.</w:t>
            </w:r>
          </w:p>
          <w:p w:rsidR="00FC3B58" w:rsidRDefault="00FC3B58" w:rsidP="00F50E68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В.Бианки “Сумасшедшая птица”, “Кто сыт, тому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3B58" w:rsidRPr="00C8183D" w:rsidRDefault="00FC3B58" w:rsidP="00304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голод не страшен”, “Разведчики”.</w:t>
            </w:r>
          </w:p>
          <w:p w:rsidR="00FC3B58" w:rsidRDefault="00FC3B58" w:rsidP="00F50E68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С.Маршак “Где обедал воробей”.</w:t>
            </w:r>
          </w:p>
          <w:p w:rsidR="00FC3B58" w:rsidRDefault="00FC3B58" w:rsidP="00F50E68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Г. Скребицкий и В. Чаплина “Зимние гости”, “Чем </w:t>
            </w:r>
          </w:p>
          <w:p w:rsidR="00FC3B58" w:rsidRDefault="00FC3B58" w:rsidP="00304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дятел зимой питается”.</w:t>
            </w:r>
            <w:r w:rsidRPr="00294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3B58" w:rsidRPr="00DE64FD" w:rsidRDefault="00FC3B58" w:rsidP="00DE64FD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hanging="6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477A">
              <w:rPr>
                <w:rFonts w:ascii="Times New Roman" w:hAnsi="Times New Roman" w:cs="Times New Roman"/>
                <w:sz w:val="28"/>
                <w:szCs w:val="28"/>
              </w:rPr>
              <w:t>М. Горький, «Воробьишко»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Чтение </w:t>
            </w:r>
            <w:r w:rsidRPr="00F50E6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А. Яшина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“Покормите птиц зимой!”</w:t>
            </w:r>
          </w:p>
          <w:p w:rsidR="00FC3B58" w:rsidRPr="00C8183D" w:rsidRDefault="00FC3B58" w:rsidP="00466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6680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5227C1">
              <w:rPr>
                <w:rFonts w:ascii="Times New Roman" w:hAnsi="Times New Roman" w:cs="Times New Roman"/>
                <w:sz w:val="28"/>
                <w:szCs w:val="28"/>
              </w:rPr>
              <w:t>нравственного самосознания ребёнка средствами </w:t>
            </w:r>
            <w:r w:rsidRPr="005227C1">
              <w:rPr>
                <w:rStyle w:val="Strong"/>
                <w:rFonts w:ascii="Times New Roman" w:hAnsi="Times New Roman" w:cs="Times New Roman"/>
                <w:b w:val="0"/>
                <w:bCs w:val="0"/>
                <w:sz w:val="28"/>
                <w:szCs w:val="28"/>
                <w:bdr w:val="none" w:sz="0" w:space="0" w:color="auto" w:frame="1"/>
              </w:rPr>
              <w:t>художественного слова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Сбор корма для птиц.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Изготовление кормушек.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желания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накормить птиц, привлечь к совместной деятельности родителей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46680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680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Развешивание кормушек.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80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воспитание заботы о птицах. Р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азвесить кормушки для птиц, содержать их в чистоте. Следить, чтобы в кормушках постоянно был корм.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Наблюдение за птицами у кормушки.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F50E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F50E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детей заботиться о птицах, закрепить название птиц, правило кормления.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50E6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Рассматривание</w:t>
            </w: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серии картинок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«Друзья птиц»  </w:t>
            </w:r>
          </w:p>
          <w:p w:rsidR="00FC3B58" w:rsidRDefault="00FC3B58" w:rsidP="009845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азвитие у детей любознательности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мышления, наблюдательности,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3B58" w:rsidRPr="00C8183D" w:rsidRDefault="00FC3B58" w:rsidP="009845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030" type="#_x0000_t75" style="position:absolute;margin-left:-45pt;margin-top:-51pt;width:595.5pt;height:846pt;z-index:-251660800;visibility:visible;mso-position-horizontal-relative:text;mso-position-vertical-relative:text">
                  <v:imagedata r:id="rId5" o:title=""/>
                </v:shape>
              </w:pic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Продуктивная деятельность:</w:t>
            </w:r>
          </w:p>
          <w:p w:rsidR="00FC3B58" w:rsidRPr="00984583" w:rsidRDefault="00FC3B58" w:rsidP="00F50E68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Pr="00984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984583">
              <w:rPr>
                <w:rFonts w:ascii="Times New Roman" w:hAnsi="Times New Roman" w:cs="Times New Roman"/>
                <w:sz w:val="28"/>
                <w:szCs w:val="28"/>
              </w:rPr>
              <w:t>“Снегири на рябине”,</w:t>
            </w:r>
          </w:p>
          <w:p w:rsidR="00FC3B58" w:rsidRPr="00984583" w:rsidRDefault="00FC3B58" w:rsidP="00F50E68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sz w:val="28"/>
                <w:szCs w:val="28"/>
              </w:rPr>
              <w:t>Лепка “Корм для птичек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:rsidR="00FC3B58" w:rsidRPr="00C8183D" w:rsidRDefault="00FC3B58" w:rsidP="009845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выражения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свое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к птицам через творчество, развивать мелкую моторику.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Игра-диалог:</w:t>
            </w:r>
            <w:r w:rsidRPr="00984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“Чем питаются зимующие птицы”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</w:t>
            </w:r>
            <w:r w:rsidRPr="00984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знаний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детей о рационе питания птиц зимой, развивать речь, мышление.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984583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Загадки</w:t>
            </w: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 птицах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мышления, памяти,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984583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Дидактические игры:</w:t>
            </w:r>
          </w:p>
          <w:p w:rsidR="00FC3B58" w:rsidRDefault="00FC3B58" w:rsidP="00F50E68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картинку»</w:t>
            </w:r>
          </w:p>
          <w:p w:rsidR="00FC3B58" w:rsidRPr="00984583" w:rsidRDefault="00FC3B58" w:rsidP="00F50E68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27C1">
              <w:rPr>
                <w:rFonts w:ascii="Times New Roman" w:hAnsi="Times New Roman" w:cs="Times New Roman"/>
                <w:sz w:val="28"/>
                <w:szCs w:val="28"/>
              </w:rPr>
              <w:t>«Найди птичку</w:t>
            </w:r>
          </w:p>
          <w:p w:rsidR="00FC3B58" w:rsidRPr="00C8183D" w:rsidRDefault="00FC3B58" w:rsidP="009845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знаний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,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вать познавательные способности,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мелкую моторику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984583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Подвижные игры:</w:t>
            </w:r>
          </w:p>
          <w:p w:rsidR="00FC3B58" w:rsidRPr="00C8183D" w:rsidRDefault="00FC3B58" w:rsidP="00F50E68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>«Совушка»</w:t>
            </w:r>
          </w:p>
          <w:p w:rsidR="00FC3B58" w:rsidRPr="00C8183D" w:rsidRDefault="00FC3B58" w:rsidP="00F50E68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«Воробушки и автомобиль»</w:t>
            </w:r>
          </w:p>
          <w:p w:rsidR="00FC3B58" w:rsidRPr="00C8183D" w:rsidRDefault="00FC3B58" w:rsidP="00F50E68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«Кот и воробьи»</w:t>
            </w:r>
          </w:p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5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0E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основных  видов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 xml:space="preserve"> движений. Умение творчески использовать свой двигательный опыт.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6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НОД по ОЗоМ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“Покормите птиц зимой”</w:t>
            </w:r>
          </w:p>
          <w:p w:rsidR="00FC3B58" w:rsidRPr="00C8183D" w:rsidRDefault="00FC3B58" w:rsidP="000A76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6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227C1">
              <w:rPr>
                <w:rFonts w:ascii="Times New Roman" w:hAnsi="Times New Roman" w:cs="Times New Roman"/>
                <w:sz w:val="28"/>
                <w:szCs w:val="28"/>
              </w:rPr>
              <w:t>формирование   представлений о зимующих птицах; развивать познавательный интерес у детей к жизни зимующих птиц; воспитывать заботливое отношение к птицам.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FC3B58" w:rsidRPr="005227C1">
        <w:trPr>
          <w:trHeight w:val="1196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B58" w:rsidRPr="00C8183D" w:rsidRDefault="00FC3B58" w:rsidP="000A76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Выпуск стенгазеты: </w:t>
            </w:r>
            <w:r w:rsidRPr="00C8183D">
              <w:rPr>
                <w:rFonts w:ascii="Times New Roman" w:hAnsi="Times New Roman" w:cs="Times New Roman"/>
                <w:sz w:val="28"/>
                <w:szCs w:val="28"/>
              </w:rPr>
              <w:t>“Покормите птиц зимой”</w:t>
            </w:r>
          </w:p>
          <w:p w:rsidR="00FC3B58" w:rsidRPr="006B7B1D" w:rsidRDefault="00FC3B58" w:rsidP="00F50E6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A76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C818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A76E9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и желания заботиться о зимующих птицах у детей и родителе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C3B58" w:rsidRPr="00C8183D" w:rsidRDefault="00FC3B58" w:rsidP="00C8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3B58" w:rsidRPr="00581025" w:rsidRDefault="00FC3B58" w:rsidP="00581025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 w:rsidP="000A76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B58" w:rsidRDefault="00FC3B58" w:rsidP="000A76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B58" w:rsidRPr="000A76E9" w:rsidRDefault="00FC3B58" w:rsidP="000A76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6E9">
        <w:rPr>
          <w:rFonts w:ascii="Times New Roman" w:hAnsi="Times New Roman" w:cs="Times New Roman"/>
          <w:b/>
          <w:bCs/>
          <w:sz w:val="28"/>
          <w:szCs w:val="28"/>
        </w:rPr>
        <w:t>Анкета для родителей.</w:t>
      </w:r>
    </w:p>
    <w:p w:rsidR="00FC3B58" w:rsidRPr="000A76E9" w:rsidRDefault="00FC3B58" w:rsidP="000A76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6E9">
        <w:rPr>
          <w:rFonts w:ascii="Times New Roman" w:hAnsi="Times New Roman" w:cs="Times New Roman"/>
          <w:b/>
          <w:bCs/>
          <w:sz w:val="28"/>
          <w:szCs w:val="28"/>
        </w:rPr>
        <w:t>ВМЕСТЕ С ДЕТЬМИ КОРМИМ ЗИМУЮЩИХ ПТИЦ</w:t>
      </w:r>
    </w:p>
    <w:p w:rsidR="00FC3B58" w:rsidRPr="000A76E9" w:rsidRDefault="00FC3B58" w:rsidP="000A76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A76E9">
        <w:rPr>
          <w:rFonts w:ascii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FC3B58" w:rsidRPr="000A76E9" w:rsidRDefault="00FC3B58" w:rsidP="000A76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A76E9">
        <w:rPr>
          <w:rFonts w:ascii="Times New Roman" w:hAnsi="Times New Roman" w:cs="Times New Roman"/>
          <w:b/>
          <w:bCs/>
          <w:sz w:val="28"/>
          <w:szCs w:val="28"/>
        </w:rPr>
        <w:t>Просим вас ответить на наши вопросы.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1. Регулярно ли Вы кормите зимой с вашим малышом птиц? 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2. В какое время суток насыпаете корм?</w:t>
      </w: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3. Где, в каком месте Вы проводите подкормку? (на балконе; на кормушке, которую вывесили; около д</w:t>
      </w:r>
      <w:r>
        <w:rPr>
          <w:rFonts w:ascii="Times New Roman" w:hAnsi="Times New Roman" w:cs="Times New Roman"/>
          <w:sz w:val="28"/>
          <w:szCs w:val="28"/>
        </w:rPr>
        <w:t>ома; в детском саду или другое)</w:t>
      </w:r>
      <w:r w:rsidRPr="0042743D">
        <w:rPr>
          <w:rFonts w:ascii="Times New Roman" w:hAnsi="Times New Roman" w:cs="Times New Roman"/>
          <w:sz w:val="28"/>
          <w:szCs w:val="28"/>
        </w:rPr>
        <w:t>.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4. Чем кормите птиц?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5. Кто является инициатором подкормки: Вы или ребенок?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6. Какие птицы прилетают к Вам кормиться?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7. Удается ли Вам с ребенком понаблюдать за поведением птиц у кормушки? 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2743D">
        <w:rPr>
          <w:rFonts w:ascii="Times New Roman" w:hAnsi="Times New Roman" w:cs="Times New Roman"/>
          <w:sz w:val="28"/>
          <w:szCs w:val="28"/>
        </w:rPr>
        <w:t>. Заметили ли Вы какие – либо изменения в поведении и характере ребенка после начала подкормки птиц?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42743D">
        <w:rPr>
          <w:rFonts w:ascii="Times New Roman" w:hAnsi="Times New Roman" w:cs="Times New Roman"/>
          <w:sz w:val="28"/>
          <w:szCs w:val="28"/>
        </w:rPr>
        <w:t>. Используете ли Вы художественную литературу для поддержания интереса и воспитания любви к птицам?</w:t>
      </w:r>
    </w:p>
    <w:p w:rsidR="00FC3B58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0A7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42743D">
        <w:rPr>
          <w:rFonts w:ascii="Times New Roman" w:hAnsi="Times New Roman" w:cs="Times New Roman"/>
          <w:sz w:val="28"/>
          <w:szCs w:val="28"/>
        </w:rPr>
        <w:t>Хотели бы Вы принять участие в конкурсе по изготовлению кормушек и включиться вместе с вашим ребенком в зимнюю подкормку птиц в рамках детского сада?</w:t>
      </w:r>
    </w:p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/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pict>
          <v:shape id="_x0000_s1031" type="#_x0000_t75" style="position:absolute;left:0;text-align:left;margin-left:-42.55pt;margin-top:-41.8pt;width:595.5pt;height:837.75pt;z-index:-251658752;visibility:visible">
            <v:imagedata r:id="rId5" o:title=""/>
          </v:shape>
        </w:pict>
      </w:r>
      <w:r w:rsidRPr="006B7B1D">
        <w:rPr>
          <w:rFonts w:ascii="Times New Roman" w:hAnsi="Times New Roman" w:cs="Times New Roman"/>
          <w:b/>
          <w:bCs/>
          <w:sz w:val="56"/>
          <w:szCs w:val="56"/>
        </w:rPr>
        <w:t>ПРИЛОЖЕНИЕ</w:t>
      </w:r>
      <w:r>
        <w:rPr>
          <w:rFonts w:ascii="Times New Roman" w:hAnsi="Times New Roman" w:cs="Times New Roman"/>
          <w:b/>
          <w:bCs/>
          <w:sz w:val="56"/>
          <w:szCs w:val="56"/>
        </w:rPr>
        <w:t>.</w:t>
      </w:r>
    </w:p>
    <w:p w:rsidR="00FC3B58" w:rsidRPr="006B7B1D" w:rsidRDefault="00FC3B58" w:rsidP="006B7B1D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6B7B1D">
        <w:rPr>
          <w:rFonts w:ascii="Times New Roman" w:hAnsi="Times New Roman" w:cs="Times New Roman"/>
          <w:b/>
          <w:bCs/>
          <w:sz w:val="36"/>
          <w:szCs w:val="36"/>
        </w:rPr>
        <w:t>Загадки, стихи: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Любит зёрнышки клевать.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Он появится опять</w:t>
      </w:r>
      <w:r w:rsidRPr="006B7B1D">
        <w:rPr>
          <w:rFonts w:ascii="Times New Roman" w:hAnsi="Times New Roman" w:cs="Times New Roman"/>
          <w:i/>
          <w:iCs/>
          <w:sz w:val="28"/>
          <w:szCs w:val="28"/>
        </w:rPr>
        <w:t>. (Снегирь</w:t>
      </w:r>
      <w:r w:rsidRPr="0042743D">
        <w:rPr>
          <w:rFonts w:ascii="Times New Roman" w:hAnsi="Times New Roman" w:cs="Times New Roman"/>
          <w:sz w:val="28"/>
          <w:szCs w:val="28"/>
        </w:rPr>
        <w:t>)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Непоседа пестрая,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Птица длиннохвостая,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FC3B58" w:rsidRPr="006B7B1D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Самая болтливая. (</w:t>
      </w:r>
      <w:r w:rsidRPr="006B7B1D">
        <w:rPr>
          <w:rFonts w:ascii="Times New Roman" w:hAnsi="Times New Roman" w:cs="Times New Roman"/>
          <w:i/>
          <w:iCs/>
          <w:sz w:val="28"/>
          <w:szCs w:val="28"/>
        </w:rPr>
        <w:t>Сорока)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Эту птицу каждый знает,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теплый край не улетает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Эта птица - круглый год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Во дворе у нас живет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чирикает она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Громко с самого утра: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Просыпайтесь поскорей. -</w:t>
      </w:r>
    </w:p>
    <w:p w:rsidR="00FC3B58" w:rsidRPr="006B7B1D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Всех торопит. </w:t>
      </w:r>
      <w:r w:rsidRPr="006B7B1D">
        <w:rPr>
          <w:rFonts w:ascii="Times New Roman" w:hAnsi="Times New Roman" w:cs="Times New Roman"/>
          <w:i/>
          <w:iCs/>
          <w:sz w:val="28"/>
          <w:szCs w:val="28"/>
        </w:rPr>
        <w:t>(Воробей)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 желтой грудкой у окошка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Собирает шустро крошки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Отгадайте что за птица?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Называется …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B7B1D">
        <w:rPr>
          <w:rFonts w:ascii="Times New Roman" w:hAnsi="Times New Roman" w:cs="Times New Roman"/>
          <w:i/>
          <w:iCs/>
          <w:sz w:val="28"/>
          <w:szCs w:val="28"/>
        </w:rPr>
        <w:t>(Синица).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Хочет с детства эта птица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Стать известною певицей.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День и ночь неугомонно</w:t>
      </w:r>
    </w:p>
    <w:p w:rsidR="00FC3B58" w:rsidRPr="006B7B1D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" Кар–кар–кар! " – поёт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43D">
        <w:rPr>
          <w:rFonts w:ascii="Times New Roman" w:hAnsi="Times New Roman" w:cs="Times New Roman"/>
          <w:sz w:val="28"/>
          <w:szCs w:val="28"/>
        </w:rPr>
        <w:t>(</w:t>
      </w:r>
      <w:r w:rsidRPr="006B7B1D">
        <w:rPr>
          <w:rFonts w:ascii="Times New Roman" w:hAnsi="Times New Roman" w:cs="Times New Roman"/>
          <w:i/>
          <w:iCs/>
          <w:sz w:val="28"/>
          <w:szCs w:val="28"/>
        </w:rPr>
        <w:t>Ворона) .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Все деревья с интересом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Изучает доктор леса.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Если дерево ест жук,</w:t>
      </w:r>
    </w:p>
    <w:p w:rsidR="00FC3B58" w:rsidRPr="00485352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Доктор сразу: ТУК ТУК ТУК!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85352">
        <w:rPr>
          <w:rFonts w:ascii="Times New Roman" w:hAnsi="Times New Roman" w:cs="Times New Roman"/>
          <w:i/>
          <w:iCs/>
          <w:sz w:val="28"/>
          <w:szCs w:val="28"/>
        </w:rPr>
        <w:t>(Дятел)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Он живет на площадях,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На деревьях и ветвях.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Он воркует, не поет,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Бодро семечки клюет.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85352">
        <w:rPr>
          <w:rFonts w:ascii="Times New Roman" w:hAnsi="Times New Roman" w:cs="Times New Roman"/>
          <w:i/>
          <w:iCs/>
          <w:sz w:val="28"/>
          <w:szCs w:val="28"/>
        </w:rPr>
        <w:t>(Голубь)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C3B58" w:rsidRPr="00485352" w:rsidRDefault="00FC3B58" w:rsidP="006B7B1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C3B58" w:rsidRPr="00485352" w:rsidRDefault="00FC3B58" w:rsidP="006B7B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32" type="#_x0000_t75" style="position:absolute;margin-left:-42.55pt;margin-top:-41.8pt;width:595.5pt;height:837.75pt;z-index:-251657728;visibility:visible">
            <v:imagedata r:id="rId5" o:title=""/>
          </v:shape>
        </w:pict>
      </w:r>
      <w:r w:rsidRPr="00485352">
        <w:rPr>
          <w:rFonts w:ascii="Times New Roman" w:hAnsi="Times New Roman" w:cs="Times New Roman"/>
          <w:b/>
          <w:bCs/>
          <w:sz w:val="28"/>
          <w:szCs w:val="28"/>
        </w:rPr>
        <w:t>Покормите птиц зимой!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Покормите птиц зимой,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Пусть со всех концов,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Небогаты их корма,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Горсть одна нужна,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Горсть одна – и не страшна,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Сколько гибнет их –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 счесть, видеть тяжело!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ведь в нашем сердце есть,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для них тепло.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Улететь могли, а остались зимовать.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FC3B58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Мы кормушку смастерили.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Мы столовую открыли.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Воробей, снегирь – сосед,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Будет вам зимой обед!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гости в первый день недели,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Две синицы прилетели,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во вторник – снегири,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Ярче утренней зари!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Три вороны были в среду,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Мы не ждали их к обеду.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в четверг со всех краев –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Десять жадных воробьев.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пятницу в столовой нашей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Голубь лакомился кашей.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в субботу на пирог.</w:t>
      </w:r>
    </w:p>
    <w:p w:rsidR="00FC3B58" w:rsidRPr="0042743D" w:rsidRDefault="00FC3B58" w:rsidP="006B7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Прилетело семь сорок</w:t>
      </w: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Pr="00485352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pict>
          <v:shape id="_x0000_s1033" type="#_x0000_t75" style="position:absolute;left:0;text-align:left;margin-left:-42.55pt;margin-top:-41.8pt;width:595.5pt;height:837.75pt;z-index:-251656704;visibility:visible">
            <v:imagedata r:id="rId5" o:title=""/>
          </v:shape>
        </w:pict>
      </w:r>
      <w:r w:rsidRPr="00485352">
        <w:rPr>
          <w:rFonts w:ascii="Times New Roman" w:hAnsi="Times New Roman" w:cs="Times New Roman"/>
          <w:b/>
          <w:bCs/>
          <w:sz w:val="40"/>
          <w:szCs w:val="40"/>
        </w:rPr>
        <w:t>Беседа с детьми.</w:t>
      </w:r>
    </w:p>
    <w:p w:rsidR="00FC3B58" w:rsidRPr="00485352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85352">
        <w:rPr>
          <w:rFonts w:ascii="Times New Roman" w:hAnsi="Times New Roman" w:cs="Times New Roman"/>
          <w:b/>
          <w:bCs/>
          <w:sz w:val="40"/>
          <w:szCs w:val="40"/>
        </w:rPr>
        <w:t>Тема: «Покормите птиц зимой»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Pr="0042743D">
        <w:rPr>
          <w:rFonts w:ascii="Times New Roman" w:hAnsi="Times New Roman" w:cs="Times New Roman"/>
          <w:sz w:val="28"/>
          <w:szCs w:val="28"/>
        </w:rPr>
        <w:t xml:space="preserve"> у детей обобщенное представление о зимующих птицах; развивать познавательный интерес у детей к жизни зимующих птиц; воспитывать заботливое отношение к птицам, желание помогать им в трудных зимних условиях.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85352">
        <w:rPr>
          <w:rFonts w:ascii="Times New Roman" w:hAnsi="Times New Roman" w:cs="Times New Roman"/>
          <w:i/>
          <w:iCs/>
          <w:sz w:val="28"/>
          <w:szCs w:val="28"/>
        </w:rPr>
        <w:t>Воспитатель беседует о том, что зима давно уже вступила в свои права: дуют холодные ветра, мороз сковал землю, кругом лежит снег, голые деревья скрепят от холода.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А как живется зимой птицам?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 </w:t>
      </w:r>
      <w:r w:rsidRPr="00485352">
        <w:rPr>
          <w:rFonts w:ascii="Times New Roman" w:hAnsi="Times New Roman" w:cs="Times New Roman"/>
          <w:i/>
          <w:iCs/>
          <w:sz w:val="28"/>
          <w:szCs w:val="28"/>
        </w:rPr>
        <w:t>(Голодно птицам , насекомые в зимней спячке, плоды, ягоды, семена трав – под снегом. Мало корма находят птицы зимой. С утра до вечера ищут себе крохи пропитания. Пуховые , теплые , перьевые шубки защищают от холода, но не от голода)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суровые годы из десяти синиц за зиму выживает только одна. Девять погибают от голода.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Жалко? </w:t>
      </w:r>
      <w:r w:rsidRPr="00485352">
        <w:rPr>
          <w:rFonts w:ascii="Times New Roman" w:hAnsi="Times New Roman" w:cs="Times New Roman"/>
          <w:i/>
          <w:iCs/>
          <w:sz w:val="28"/>
          <w:szCs w:val="28"/>
        </w:rPr>
        <w:t>(Очень жалко)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Послушаете стихотворение Н. Грибачева.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Ну, морозы, ну, морозы,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Нос наружу – ой – ой – ой!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Даже белые березы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серой корке ледяной.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Даже белки - непоседки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 ожидании тепла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 снуют на ветку с ветки,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 вылазят из дупла.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голодная синица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Тихо плачет у окна: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«Негде греться и кормиться,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Ни козявки, не зерна.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День дымит морозной далью,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Ночи стылы и темны,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Замерзаю, голодаю,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 дожить мне до весны!»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Ребята, кто же сможет помочь голодающим птицам?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Правильно, птицам на помощь должны прийти люди. И надо спешить! Дорог каждый час!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Послушайте продолжение стихотворения.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сказал Сережка: «Ладно!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Потерпи не долгий срок…»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достал он из чулана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Длинный гвоздь и молоток.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Похрустев по снежной корке,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Где петлял следами лис,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Закрепил у старой елки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На пеньке фанерный лист.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-42.55pt;margin-top:-41.8pt;width:595.5pt;height:837.75pt;z-index:-251655680;visibility:visible">
            <v:imagedata r:id="rId5" o:title=""/>
          </v:shape>
        </w:pict>
      </w:r>
      <w:r w:rsidRPr="0042743D">
        <w:rPr>
          <w:rFonts w:ascii="Times New Roman" w:hAnsi="Times New Roman" w:cs="Times New Roman"/>
          <w:sz w:val="28"/>
          <w:szCs w:val="28"/>
        </w:rPr>
        <w:t>А на лист – зерна,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на лист – пшена,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Конопли две горсти –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Собирайтесь, гости!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Ребята, а вы хотите помочь птицам? А как?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Правильно, можно сделать и повесить кормушки.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85352">
        <w:rPr>
          <w:rFonts w:ascii="Times New Roman" w:hAnsi="Times New Roman" w:cs="Times New Roman"/>
          <w:i/>
          <w:iCs/>
          <w:sz w:val="28"/>
          <w:szCs w:val="28"/>
        </w:rPr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 «Птичьего кафе». Можно предложить детям сделать две кормушки, одну для детского сада, а другую для дома.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- Но чем мы будем их кормить? 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Хорошо, если летом собраны семена сорных трав, деревьев, плоды кустарников. 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А если нет? Что делать?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Надо сказать, что в зимнее время птицы становятся менее разборчивы в еде и едят то, что летом бы не стали есть. Поэтому для подкормки годиться пища с нашего стола. Можно повесить кусочки несоленого сала, жира, мяса, творога. Можно предложить птицам 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маслины; голуби - крупу, хлеб.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Чтобы правильно кормить птиц, необходимо соблюдать некоторые правила: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743D">
        <w:rPr>
          <w:rFonts w:ascii="Times New Roman" w:hAnsi="Times New Roman" w:cs="Times New Roman"/>
          <w:sz w:val="28"/>
          <w:szCs w:val="28"/>
        </w:rPr>
        <w:t xml:space="preserve">во время подкормки не сорить, не оставлять на улице полиэтиленовые пакеты,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43D">
        <w:rPr>
          <w:rFonts w:ascii="Times New Roman" w:hAnsi="Times New Roman" w:cs="Times New Roman"/>
          <w:sz w:val="28"/>
          <w:szCs w:val="28"/>
        </w:rPr>
        <w:t>жестяные банки, коробки;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2743D">
        <w:rPr>
          <w:rFonts w:ascii="Times New Roman" w:hAnsi="Times New Roman" w:cs="Times New Roman"/>
          <w:sz w:val="28"/>
          <w:szCs w:val="28"/>
        </w:rPr>
        <w:t xml:space="preserve">подкармливать в одном и том же месте, желательно в одно и то же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43D">
        <w:rPr>
          <w:rFonts w:ascii="Times New Roman" w:hAnsi="Times New Roman" w:cs="Times New Roman"/>
          <w:sz w:val="28"/>
          <w:szCs w:val="28"/>
        </w:rPr>
        <w:t>время, птицы будут сами прилетать к этому времени;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2743D">
        <w:rPr>
          <w:rFonts w:ascii="Times New Roman" w:hAnsi="Times New Roman" w:cs="Times New Roman"/>
          <w:sz w:val="28"/>
          <w:szCs w:val="28"/>
        </w:rPr>
        <w:t xml:space="preserve">кормить птиц регулярно, ежедневно, нельзя подкармливать время от времени,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2743D">
        <w:rPr>
          <w:rFonts w:ascii="Times New Roman" w:hAnsi="Times New Roman" w:cs="Times New Roman"/>
          <w:sz w:val="28"/>
          <w:szCs w:val="28"/>
        </w:rPr>
        <w:t>именно в морозы нужна пища каждый день, чтобы птицам выжить;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743D">
        <w:rPr>
          <w:rFonts w:ascii="Times New Roman" w:hAnsi="Times New Roman" w:cs="Times New Roman"/>
          <w:sz w:val="28"/>
          <w:szCs w:val="28"/>
        </w:rPr>
        <w:t xml:space="preserve">корма класть немного, именно для того, чтобы подкормить, поддержать в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743D">
        <w:rPr>
          <w:rFonts w:ascii="Times New Roman" w:hAnsi="Times New Roman" w:cs="Times New Roman"/>
          <w:sz w:val="28"/>
          <w:szCs w:val="28"/>
        </w:rPr>
        <w:t>трудное время.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85352">
        <w:rPr>
          <w:rFonts w:ascii="Times New Roman" w:hAnsi="Times New Roman" w:cs="Times New Roman"/>
          <w:i/>
          <w:iCs/>
          <w:sz w:val="28"/>
          <w:szCs w:val="28"/>
        </w:rPr>
        <w:t>Воспитатель говорит, что во время кормления птиц интересно за ними понаблюдать, как они быстро слетаются, как будто сообщают друг другу.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- Какой внешний вид у птиц? 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 xml:space="preserve">Какое поведение?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Что едят разные птицы?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Если стоять тихо, не двигаясь, не шумя, можно открыть для себя множество птичьих тайн.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Ребята, послушайте стихотворение А. Яшина.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Покормите птиц зимой,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К вам слетаться, как домой,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Небогаты их корма,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Горсть одна нужна,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Горсть одна – и не страшна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Сколько гибнет их –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Не счесть, видеть тяжело!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margin-left:-42.55pt;margin-top:-41.8pt;width:595.5pt;height:837.75pt;z-index:-251654656;visibility:visible">
            <v:imagedata r:id="rId5" o:title=""/>
          </v:shape>
        </w:pict>
      </w:r>
      <w:r w:rsidRPr="0042743D">
        <w:rPr>
          <w:rFonts w:ascii="Times New Roman" w:hAnsi="Times New Roman" w:cs="Times New Roman"/>
          <w:sz w:val="28"/>
          <w:szCs w:val="28"/>
        </w:rPr>
        <w:t>И для них тепло.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А остались зимовать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Заодно с людьми…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Если мы позаботимся о птицах зимой, летом птицы позаботятся о наших садах, лесах, парках и т. д.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Каких зимующих птиц вы знаете? </w:t>
      </w:r>
      <w:r w:rsidRPr="00485352">
        <w:rPr>
          <w:rFonts w:ascii="Times New Roman" w:hAnsi="Times New Roman" w:cs="Times New Roman"/>
          <w:i/>
          <w:iCs/>
          <w:sz w:val="28"/>
          <w:szCs w:val="28"/>
        </w:rPr>
        <w:t>(Воробьи, голуби, синицы, сороки, вороны, снегири, дятлы, и т. д.)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- Зимующие птицы с нашей помощью доживут до весны и …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 небу весело скользят,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Летят пернатые друзья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И пропоют, чирикая: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«Спасибо вам великое!»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B58" w:rsidRPr="005158FB" w:rsidRDefault="00FC3B58" w:rsidP="0087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8FB">
        <w:rPr>
          <w:rFonts w:ascii="Times New Roman" w:hAnsi="Times New Roman" w:cs="Times New Roman"/>
          <w:sz w:val="28"/>
          <w:szCs w:val="28"/>
        </w:rPr>
        <w:t>Это известное стихотворение Александра Яшина написано в 1967 году.</w:t>
      </w:r>
    </w:p>
    <w:p w:rsidR="00FC3B58" w:rsidRPr="005158FB" w:rsidRDefault="00FC3B58" w:rsidP="0087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8FB">
        <w:rPr>
          <w:rFonts w:ascii="Times New Roman" w:hAnsi="Times New Roman" w:cs="Times New Roman"/>
          <w:sz w:val="28"/>
          <w:szCs w:val="28"/>
        </w:rPr>
        <w:t>Многое изменилось в жизни людей за это время, но, по-прежнему, птицы нуждаются в зимнее время в нашей помощи. 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 кормушки и не забывать подсыпать в них корм.</w:t>
      </w:r>
    </w:p>
    <w:p w:rsidR="00FC3B58" w:rsidRPr="005158FB" w:rsidRDefault="00FC3B58" w:rsidP="0087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8FB">
        <w:rPr>
          <w:rFonts w:ascii="Times New Roman" w:hAnsi="Times New Roman" w:cs="Times New Roman"/>
          <w:sz w:val="28"/>
          <w:szCs w:val="28"/>
        </w:rPr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</w:p>
    <w:p w:rsidR="00FC3B58" w:rsidRPr="005158FB" w:rsidRDefault="00FC3B58" w:rsidP="0087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8FB">
        <w:rPr>
          <w:rFonts w:ascii="Times New Roman" w:hAnsi="Times New Roman" w:cs="Times New Roman"/>
          <w:sz w:val="28"/>
          <w:szCs w:val="28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877BD8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C3B58" w:rsidRPr="00485352" w:rsidRDefault="00FC3B58" w:rsidP="00485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pict>
          <v:shape id="_x0000_s1036" type="#_x0000_t75" style="position:absolute;left:0;text-align:left;margin-left:-42.55pt;margin-top:-41.8pt;width:595.5pt;height:837.75pt;z-index:-251653632;visibility:visible">
            <v:imagedata r:id="rId5" o:title=""/>
          </v:shape>
        </w:pict>
      </w:r>
      <w:r w:rsidRPr="00485352">
        <w:rPr>
          <w:rFonts w:ascii="Times New Roman" w:hAnsi="Times New Roman" w:cs="Times New Roman"/>
          <w:b/>
          <w:bCs/>
          <w:sz w:val="40"/>
          <w:szCs w:val="40"/>
        </w:rPr>
        <w:t>Игротека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Подвижная игра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85352">
        <w:rPr>
          <w:rFonts w:ascii="Times New Roman" w:hAnsi="Times New Roman" w:cs="Times New Roman"/>
          <w:b/>
          <w:bCs/>
          <w:sz w:val="28"/>
          <w:szCs w:val="28"/>
        </w:rPr>
        <w:t>«Воробушки и кот»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Все играющие изображают воробушков и находятся за кругом. Водящий – кот встает в середину круга. Воробушки то прыгают в круг, то выпрыгивают из него. Они собирают зерна (внутри круга рассыпаны фишки). Кот бегает по кругу и старается поймать их. Воробушек, до которого дотронулся кот, все собранные зерна высыпает, затем вновь начинает их собирать. В конце игры отмечают самых проворных воробьев.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Словесная игра«Летает – не летает»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Дидактическая задача:</w:t>
      </w:r>
      <w:r w:rsidRPr="0042743D">
        <w:rPr>
          <w:rFonts w:ascii="Times New Roman" w:hAnsi="Times New Roman" w:cs="Times New Roman"/>
          <w:sz w:val="28"/>
          <w:szCs w:val="28"/>
        </w:rPr>
        <w:t xml:space="preserve"> развивать у детей слуховое внимание, воспитывать выдержку.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Игровое правило:</w:t>
      </w:r>
      <w:r w:rsidRPr="0042743D">
        <w:rPr>
          <w:rFonts w:ascii="Times New Roman" w:hAnsi="Times New Roman" w:cs="Times New Roman"/>
          <w:sz w:val="28"/>
          <w:szCs w:val="28"/>
        </w:rPr>
        <w:t xml:space="preserve"> поднимать руку надо только в том случае, если будет назван летающий предмет.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Игровые действия:</w:t>
      </w:r>
      <w:r w:rsidRPr="0042743D">
        <w:rPr>
          <w:rFonts w:ascii="Times New Roman" w:hAnsi="Times New Roman" w:cs="Times New Roman"/>
          <w:sz w:val="28"/>
          <w:szCs w:val="28"/>
        </w:rPr>
        <w:t xml:space="preserve"> похлопывание по коленям, поднимание руки, отыгрывание фантов.</w:t>
      </w: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Дети садятся полукругом, руки кладут на колени.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Воспитатель объясняет правила игры: я буду называть предметы и спрашивать: «Летает?», например: «Голубь летает? Самолет летает?», если я назову предмет , который в самом деле летает, вы поднимаете руки. Если я назову нелетающий предмет, руки поднимать не следует. Вам нужно быть внимательными, потому что я буду поднимать руки и тогда, когда предмет летает, и тогда, когда он не летает. Кто ошибется заплатит фант.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Похлопывая по коленям, воспитатель и дети говорят «Поехали – поехали», затем воспитатель начинает игру: 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«Галка летает?» - и поднимает руку.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Дети отвечают: «Летает», - и тоже поднимают руки. 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«Дом летает?» - спрашивает воспитатель и поднимает руки. Дети молчат.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У многих ребят в начале игры руки непроизвольно, в силу подражания, поднимаются каждый раз. Но в том и заключается смысл игры, чтобы своевременно удержаться и не поднять руки, когда назван нелетающий предмет. Кто не удержался, платит фант, который в конце игры выкупается.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3B58" w:rsidRPr="00485352" w:rsidRDefault="00FC3B58" w:rsidP="004853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Народная игра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85352">
        <w:rPr>
          <w:rFonts w:ascii="Times New Roman" w:hAnsi="Times New Roman" w:cs="Times New Roman"/>
          <w:b/>
          <w:bCs/>
          <w:sz w:val="28"/>
          <w:szCs w:val="28"/>
        </w:rPr>
        <w:t>«Что за птица?»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Дидактическая задача:</w:t>
      </w:r>
      <w:r w:rsidRPr="0042743D">
        <w:rPr>
          <w:rFonts w:ascii="Times New Roman" w:hAnsi="Times New Roman" w:cs="Times New Roman"/>
          <w:sz w:val="28"/>
          <w:szCs w:val="28"/>
        </w:rPr>
        <w:t xml:space="preserve"> учить детей описывать птиц по характерным признакам и по описанию узнавать их.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352">
        <w:rPr>
          <w:rFonts w:ascii="Times New Roman" w:hAnsi="Times New Roman" w:cs="Times New Roman"/>
          <w:b/>
          <w:bCs/>
          <w:sz w:val="28"/>
          <w:szCs w:val="28"/>
        </w:rPr>
        <w:t>Игровые правила:</w:t>
      </w:r>
      <w:r w:rsidRPr="0042743D">
        <w:rPr>
          <w:rFonts w:ascii="Times New Roman" w:hAnsi="Times New Roman" w:cs="Times New Roman"/>
          <w:sz w:val="28"/>
          <w:szCs w:val="28"/>
        </w:rPr>
        <w:t xml:space="preserve"> описывать прилетевшую птицу нужно не только словом, но и имитацией ее движения. Кто правильно назовет птицу, тот становится водящим.</w:t>
      </w:r>
    </w:p>
    <w:p w:rsidR="00FC3B58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BD8">
        <w:rPr>
          <w:rFonts w:ascii="Times New Roman" w:hAnsi="Times New Roman" w:cs="Times New Roman"/>
          <w:b/>
          <w:bCs/>
          <w:sz w:val="28"/>
          <w:szCs w:val="28"/>
        </w:rPr>
        <w:t xml:space="preserve">Игровые действия: </w:t>
      </w:r>
      <w:r w:rsidRPr="0042743D">
        <w:rPr>
          <w:rFonts w:ascii="Times New Roman" w:hAnsi="Times New Roman" w:cs="Times New Roman"/>
          <w:sz w:val="28"/>
          <w:szCs w:val="28"/>
        </w:rPr>
        <w:t xml:space="preserve">имитация движений разных птиц, отгадывание, о какой птице рассказывается. </w:t>
      </w:r>
    </w:p>
    <w:p w:rsidR="00FC3B58" w:rsidRPr="0042743D" w:rsidRDefault="00FC3B58" w:rsidP="0048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43D">
        <w:rPr>
          <w:rFonts w:ascii="Times New Roman" w:hAnsi="Times New Roman" w:cs="Times New Roman"/>
          <w:sz w:val="28"/>
          <w:szCs w:val="28"/>
        </w:rPr>
        <w:t>Выбор водящего считалочкой.</w:t>
      </w:r>
    </w:p>
    <w:p w:rsidR="00FC3B58" w:rsidRDefault="00FC3B58" w:rsidP="006B7B1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3B58" w:rsidRPr="006B7B1D" w:rsidRDefault="00FC3B58" w:rsidP="006B7B1D">
      <w:pPr>
        <w:jc w:val="center"/>
        <w:rPr>
          <w:b/>
          <w:bCs/>
          <w:sz w:val="56"/>
          <w:szCs w:val="56"/>
        </w:rPr>
        <w:sectPr w:rsidR="00FC3B58" w:rsidRPr="006B7B1D" w:rsidSect="00C8183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C3B58" w:rsidRDefault="00FC3B58">
      <w:r w:rsidRPr="006F7205">
        <w:rPr>
          <w:noProof/>
        </w:rPr>
        <w:pict>
          <v:shape id="Рисунок 1" o:spid="_x0000_i1025" type="#_x0000_t75" style="width:752.25pt;height:522pt;visibility:visible">
            <v:imagedata r:id="rId6" o:title=""/>
          </v:shape>
        </w:pict>
      </w:r>
    </w:p>
    <w:p w:rsidR="00FC3B58" w:rsidRDefault="00FC3B58">
      <w:pPr>
        <w:sectPr w:rsidR="00FC3B58" w:rsidSect="000A76E9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FC3B58" w:rsidRDefault="00FC3B58" w:rsidP="00717888">
      <w:pPr>
        <w:jc w:val="center"/>
        <w:sectPr w:rsidR="00FC3B58" w:rsidSect="0071788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6F7205">
        <w:rPr>
          <w:noProof/>
        </w:rPr>
        <w:pict>
          <v:shape id="Рисунок 2" o:spid="_x0000_i1026" type="#_x0000_t75" style="width:753pt;height:564.75pt;visibility:visible">
            <v:imagedata r:id="rId7" o:title=""/>
          </v:shape>
        </w:pict>
      </w:r>
    </w:p>
    <w:p w:rsidR="00FC3B58" w:rsidRDefault="00FC3B58">
      <w:pPr>
        <w:sectPr w:rsidR="00FC3B58" w:rsidSect="00717888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6F7205">
        <w:rPr>
          <w:noProof/>
        </w:rPr>
        <w:pict>
          <v:shape id="Рисунок 6" o:spid="_x0000_i1027" type="#_x0000_t75" style="width:557.25pt;height:804pt;visibility:visible">
            <v:imagedata r:id="rId8" o:title=""/>
          </v:shape>
        </w:pict>
      </w:r>
    </w:p>
    <w:p w:rsidR="00FC3B58" w:rsidRDefault="00FC3B58" w:rsidP="009E06A1">
      <w:pPr>
        <w:rPr>
          <w:noProof/>
        </w:rPr>
      </w:pPr>
      <w:r>
        <w:rPr>
          <w:noProof/>
        </w:rPr>
        <w:pict>
          <v:shape id="Рисунок 102" o:spid="_x0000_i1028" type="#_x0000_t75" alt="http://xn--238-5cdtbf0hi.xn--p1ai/wp-content/uploads/2015/12/kormushka-1024x726.jpg" style="width:376.5pt;height:267pt;visibility:visible">
            <v:imagedata r:id="rId9" o:title=""/>
          </v:shape>
        </w:pict>
      </w:r>
      <w:r>
        <w:rPr>
          <w:noProof/>
        </w:rPr>
        <w:t xml:space="preserve">         </w:t>
      </w:r>
      <w:r>
        <w:rPr>
          <w:noProof/>
        </w:rPr>
        <w:pict>
          <v:shape id="_x0000_i1029" type="#_x0000_t75" alt="http://xn--238-5cdtbf0hi.xn--p1ai/wp-content/uploads/2015/12/kormushka-1024x726.jpg" style="width:376.5pt;height:267pt;visibility:visible">
            <v:imagedata r:id="rId9" o:title=""/>
          </v:shape>
        </w:pict>
      </w:r>
      <w:r>
        <w:rPr>
          <w:noProof/>
        </w:rPr>
        <w:t xml:space="preserve"> </w:t>
      </w:r>
    </w:p>
    <w:p w:rsidR="00FC3B58" w:rsidRDefault="00FC3B58" w:rsidP="009E06A1">
      <w:pPr>
        <w:rPr>
          <w:noProof/>
        </w:rPr>
        <w:sectPr w:rsidR="00FC3B58" w:rsidSect="00865CDA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pict>
          <v:shape id="_x0000_i1030" type="#_x0000_t75" alt="http://xn--238-5cdtbf0hi.xn--p1ai/wp-content/uploads/2015/12/kormushka-1024x726.jpg" style="width:376.5pt;height:267pt;visibility:visible">
            <v:imagedata r:id="rId9" o:title=""/>
          </v:shape>
        </w:pict>
      </w:r>
      <w:r>
        <w:rPr>
          <w:noProof/>
        </w:rPr>
        <w:t xml:space="preserve">          </w:t>
      </w:r>
      <w:r>
        <w:rPr>
          <w:noProof/>
        </w:rPr>
        <w:pict>
          <v:shape id="_x0000_i1031" type="#_x0000_t75" alt="http://xn--238-5cdtbf0hi.xn--p1ai/wp-content/uploads/2015/12/kormushka-1024x726.jpg" style="width:376.5pt;height:267pt;visibility:visible">
            <v:imagedata r:id="rId9" o:title=""/>
          </v:shape>
        </w:pict>
      </w:r>
    </w:p>
    <w:p w:rsidR="00FC3B58" w:rsidRDefault="00FC3B58" w:rsidP="009E06A1"/>
    <w:sectPr w:rsidR="00FC3B58" w:rsidSect="00C8183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0AC1"/>
    <w:multiLevelType w:val="multilevel"/>
    <w:tmpl w:val="6D98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91028DA"/>
    <w:multiLevelType w:val="multilevel"/>
    <w:tmpl w:val="C22C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19B68C6"/>
    <w:multiLevelType w:val="multilevel"/>
    <w:tmpl w:val="6EEE259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3577C95"/>
    <w:multiLevelType w:val="multilevel"/>
    <w:tmpl w:val="784C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60A0BF3"/>
    <w:multiLevelType w:val="multilevel"/>
    <w:tmpl w:val="31DA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2B6E5A4B"/>
    <w:multiLevelType w:val="multilevel"/>
    <w:tmpl w:val="5D90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2EC4968"/>
    <w:multiLevelType w:val="multilevel"/>
    <w:tmpl w:val="A1F0E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4A11FA8"/>
    <w:multiLevelType w:val="multilevel"/>
    <w:tmpl w:val="4B3C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ED1637C"/>
    <w:multiLevelType w:val="multilevel"/>
    <w:tmpl w:val="5D90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2D41E0E"/>
    <w:multiLevelType w:val="hybridMultilevel"/>
    <w:tmpl w:val="9146B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6E52263"/>
    <w:multiLevelType w:val="multilevel"/>
    <w:tmpl w:val="BDD6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70460303"/>
    <w:multiLevelType w:val="multilevel"/>
    <w:tmpl w:val="821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CF64BC6"/>
    <w:multiLevelType w:val="multilevel"/>
    <w:tmpl w:val="5D90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2"/>
  </w:num>
  <w:num w:numId="5">
    <w:abstractNumId w:val="10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83D"/>
    <w:rsid w:val="000A76E9"/>
    <w:rsid w:val="00107DE6"/>
    <w:rsid w:val="0029477A"/>
    <w:rsid w:val="003043DB"/>
    <w:rsid w:val="004036B2"/>
    <w:rsid w:val="0042743D"/>
    <w:rsid w:val="0046680D"/>
    <w:rsid w:val="00482069"/>
    <w:rsid w:val="00485352"/>
    <w:rsid w:val="004C2852"/>
    <w:rsid w:val="005158FB"/>
    <w:rsid w:val="005227C1"/>
    <w:rsid w:val="00555724"/>
    <w:rsid w:val="00581025"/>
    <w:rsid w:val="005C1450"/>
    <w:rsid w:val="006717E9"/>
    <w:rsid w:val="006B7B1D"/>
    <w:rsid w:val="006F7205"/>
    <w:rsid w:val="00717888"/>
    <w:rsid w:val="007546D7"/>
    <w:rsid w:val="007C197F"/>
    <w:rsid w:val="00865CDA"/>
    <w:rsid w:val="00877BD8"/>
    <w:rsid w:val="00984583"/>
    <w:rsid w:val="00997FDE"/>
    <w:rsid w:val="009E06A1"/>
    <w:rsid w:val="00B47B3A"/>
    <w:rsid w:val="00C8183D"/>
    <w:rsid w:val="00DB30FF"/>
    <w:rsid w:val="00DE64FD"/>
    <w:rsid w:val="00F01C5E"/>
    <w:rsid w:val="00F50E68"/>
    <w:rsid w:val="00FC3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E9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C8183D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83D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rsid w:val="00C8183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C8183D"/>
    <w:rPr>
      <w:b/>
      <w:bCs/>
    </w:rPr>
  </w:style>
  <w:style w:type="paragraph" w:customStyle="1" w:styleId="text-right">
    <w:name w:val="text-right"/>
    <w:basedOn w:val="Normal"/>
    <w:uiPriority w:val="99"/>
    <w:rsid w:val="00C8183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8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8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6680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0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763</TotalTime>
  <Pages>17</Pages>
  <Words>2640</Words>
  <Characters>15052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esb600</cp:lastModifiedBy>
  <cp:revision>5</cp:revision>
  <cp:lastPrinted>2021-12-14T05:03:00Z</cp:lastPrinted>
  <dcterms:created xsi:type="dcterms:W3CDTF">2021-12-09T07:39:00Z</dcterms:created>
  <dcterms:modified xsi:type="dcterms:W3CDTF">2021-12-14T05:25:00Z</dcterms:modified>
</cp:coreProperties>
</file>